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56558E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806B14" w:rsidP="00231EC4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Taleisin</w:t>
            </w:r>
            <w:proofErr w:type="spellEnd"/>
            <w:r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806B14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TBA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BE3949" w:rsidP="00231EC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06B14">
              <w:rPr>
                <w:sz w:val="28"/>
                <w:szCs w:val="28"/>
              </w:rPr>
              <w:t>12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CB4C27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Wooden Boat Festival</w:t>
            </w:r>
            <w:r w:rsidR="00BE3949">
              <w:rPr>
                <w:sz w:val="28"/>
                <w:szCs w:val="28"/>
              </w:rPr>
              <w:t xml:space="preserve"> Best Dressed Boat</w:t>
            </w:r>
            <w:r w:rsidR="00806B14">
              <w:rPr>
                <w:sz w:val="28"/>
                <w:szCs w:val="28"/>
              </w:rPr>
              <w:t xml:space="preserve"> under 30 feet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5D1553" w:rsidP="007C148E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56558E" w:rsidRPr="007C148E" w:rsidTr="002B24C3">
        <w:tc>
          <w:tcPr>
            <w:tcW w:w="8755" w:type="dxa"/>
            <w:gridSpan w:val="2"/>
          </w:tcPr>
          <w:p w:rsidR="0056558E" w:rsidRDefault="0056558E" w:rsidP="0056558E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5" w:history="1">
              <w:r w:rsidRPr="00611136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7C148E" w:rsidRDefault="00806B14" w:rsidP="00F2405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6381750" cy="537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91" w:rsidRDefault="007C7191">
      <w:r>
        <w:br w:type="page"/>
      </w:r>
    </w:p>
    <w:p w:rsidR="007C7191" w:rsidRDefault="0019404A" w:rsidP="00F2405E">
      <w:pPr>
        <w:jc w:val="center"/>
      </w:pPr>
      <w:bookmarkStart w:id="0" w:name="_GoBack"/>
      <w:r>
        <w:rPr>
          <w:noProof/>
          <w:lang w:eastAsia="en-AU"/>
        </w:rPr>
        <w:lastRenderedPageBreak/>
        <w:drawing>
          <wp:inline distT="0" distB="0" distL="0" distR="0">
            <wp:extent cx="5731510" cy="56495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tt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7191" w:rsidSect="00806B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62B"/>
    <w:rsid w:val="00013961"/>
    <w:rsid w:val="000E40A4"/>
    <w:rsid w:val="000F1225"/>
    <w:rsid w:val="00143A7D"/>
    <w:rsid w:val="0019404A"/>
    <w:rsid w:val="00231EC4"/>
    <w:rsid w:val="004043A7"/>
    <w:rsid w:val="004C43D1"/>
    <w:rsid w:val="004D4723"/>
    <w:rsid w:val="0055173D"/>
    <w:rsid w:val="005635B1"/>
    <w:rsid w:val="0056558E"/>
    <w:rsid w:val="005C6529"/>
    <w:rsid w:val="005D0523"/>
    <w:rsid w:val="005D1553"/>
    <w:rsid w:val="005E362B"/>
    <w:rsid w:val="00611136"/>
    <w:rsid w:val="006706D1"/>
    <w:rsid w:val="00714B2C"/>
    <w:rsid w:val="007C148E"/>
    <w:rsid w:val="007C7191"/>
    <w:rsid w:val="00806B14"/>
    <w:rsid w:val="008874AB"/>
    <w:rsid w:val="00913930"/>
    <w:rsid w:val="00A25060"/>
    <w:rsid w:val="00B06CC4"/>
    <w:rsid w:val="00BE3949"/>
    <w:rsid w:val="00CB4C27"/>
    <w:rsid w:val="00D172F2"/>
    <w:rsid w:val="00E873B3"/>
    <w:rsid w:val="00F06EB9"/>
    <w:rsid w:val="00F2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7C4EC"/>
  <w15:docId w15:val="{4D3CD8B2-EAD2-4433-BFA5-1A8A1B24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5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rgyc.com.au/honourboards/Wooden%20Boat%20Festival%20Best%20Dressed%20Boat%20Under%2030%20Feet.pdf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</Template>
  <TotalTime>1</TotalTime>
  <Pages>3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Royal Geelong Yacht Club Guest</cp:lastModifiedBy>
  <cp:revision>2</cp:revision>
  <cp:lastPrinted>2017-03-02T05:28:00Z</cp:lastPrinted>
  <dcterms:created xsi:type="dcterms:W3CDTF">2017-03-02T05:29:00Z</dcterms:created>
  <dcterms:modified xsi:type="dcterms:W3CDTF">2017-03-02T05:29:00Z</dcterms:modified>
</cp:coreProperties>
</file>